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304834"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会计岗位报名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登记表</w:t>
      </w:r>
    </w:p>
    <w:tbl>
      <w:tblPr>
        <w:tblStyle w:val="4"/>
        <w:tblW w:w="863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836"/>
        <w:gridCol w:w="1084"/>
        <w:gridCol w:w="174"/>
        <w:gridCol w:w="934"/>
        <w:gridCol w:w="1303"/>
        <w:gridCol w:w="1117"/>
        <w:gridCol w:w="1160"/>
        <w:gridCol w:w="1553"/>
      </w:tblGrid>
      <w:tr w14:paraId="3656C5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64C8291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名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 w14:paraId="5741394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 w14:paraId="767DFBA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性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别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3D6AE5C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 w14:paraId="7E412B3C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出生年月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 w14:paraId="35AC824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restart"/>
            <w:tcBorders>
              <w:tl2br w:val="nil"/>
              <w:tr2bl w:val="nil"/>
            </w:tcBorders>
            <w:vAlign w:val="center"/>
          </w:tcPr>
          <w:p w14:paraId="346D5C0C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照片</w:t>
            </w:r>
          </w:p>
        </w:tc>
      </w:tr>
      <w:tr w14:paraId="56A01C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2D5A4BB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民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族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 w14:paraId="1A43642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 w14:paraId="0A13F66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籍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贯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13D8F63E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 w14:paraId="5BC396E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政治面貌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 w14:paraId="2585973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 w14:paraId="79481FA7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621C8C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7EFC00D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身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高</w:t>
            </w:r>
          </w:p>
        </w:tc>
        <w:tc>
          <w:tcPr>
            <w:tcW w:w="1258" w:type="dxa"/>
            <w:gridSpan w:val="2"/>
            <w:tcBorders>
              <w:tl2br w:val="nil"/>
              <w:tr2bl w:val="nil"/>
            </w:tcBorders>
            <w:vAlign w:val="center"/>
          </w:tcPr>
          <w:p w14:paraId="2340C55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934" w:type="dxa"/>
            <w:tcBorders>
              <w:tl2br w:val="nil"/>
              <w:tr2bl w:val="nil"/>
            </w:tcBorders>
            <w:vAlign w:val="center"/>
          </w:tcPr>
          <w:p w14:paraId="62351AC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</w:rPr>
              <w:t>重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0270AAB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 w14:paraId="2F0B0B1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婚姻状况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 w14:paraId="7ADC04E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 w14:paraId="73F8243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19E41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6E6FF24C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身份证号码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 w14:paraId="22EE290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6ACCE15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联系电话</w:t>
            </w: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60557BD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vMerge w:val="continue"/>
            <w:tcBorders>
              <w:tl2br w:val="nil"/>
              <w:tr2bl w:val="nil"/>
            </w:tcBorders>
            <w:vAlign w:val="center"/>
          </w:tcPr>
          <w:p w14:paraId="75088DE5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53FDC4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5D2691D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现居住地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 w14:paraId="713C0A4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44AB57F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户籍所在地</w:t>
            </w:r>
          </w:p>
        </w:tc>
        <w:tc>
          <w:tcPr>
            <w:tcW w:w="3830" w:type="dxa"/>
            <w:gridSpan w:val="3"/>
            <w:tcBorders>
              <w:tl2br w:val="nil"/>
              <w:tr2bl w:val="nil"/>
            </w:tcBorders>
            <w:vAlign w:val="center"/>
          </w:tcPr>
          <w:p w14:paraId="51834CD5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4A22C2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3CDDF78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毕业院校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 w14:paraId="13455CFC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02C613C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学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历</w:t>
            </w:r>
          </w:p>
        </w:tc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 w14:paraId="5CF3761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 w14:paraId="5A2E28D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业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23F00A4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0BF600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311" w:type="dxa"/>
            <w:gridSpan w:val="2"/>
            <w:tcBorders>
              <w:tl2br w:val="nil"/>
              <w:tr2bl w:val="nil"/>
            </w:tcBorders>
            <w:vAlign w:val="center"/>
          </w:tcPr>
          <w:p w14:paraId="5F1E7D6E">
            <w:pPr>
              <w:jc w:val="center"/>
              <w:rPr>
                <w:rFonts w:hint="eastAsia" w:asciiTheme="majorEastAsia" w:hAnsiTheme="majorEastAsia" w:eastAsiaTheme="majorEastAsia" w:cstheme="majorEastAsia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联系电话</w:t>
            </w:r>
          </w:p>
        </w:tc>
        <w:tc>
          <w:tcPr>
            <w:tcW w:w="2192" w:type="dxa"/>
            <w:gridSpan w:val="3"/>
            <w:tcBorders>
              <w:tl2br w:val="nil"/>
              <w:tr2bl w:val="nil"/>
            </w:tcBorders>
            <w:vAlign w:val="center"/>
          </w:tcPr>
          <w:p w14:paraId="7FC0C27E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vAlign w:val="center"/>
          </w:tcPr>
          <w:p w14:paraId="1F4DE1D2">
            <w:pPr>
              <w:jc w:val="center"/>
              <w:rPr>
                <w:rFonts w:hint="eastAsia" w:asciiTheme="majorEastAsia" w:hAnsiTheme="majorEastAsia" w:eastAsiaTheme="majorEastAsia" w:cstheme="majorEastAsia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特长</w:t>
            </w:r>
          </w:p>
        </w:tc>
        <w:tc>
          <w:tcPr>
            <w:tcW w:w="3830" w:type="dxa"/>
            <w:gridSpan w:val="3"/>
            <w:tcBorders>
              <w:tl2br w:val="nil"/>
              <w:tr2bl w:val="nil"/>
            </w:tcBorders>
            <w:vAlign w:val="center"/>
          </w:tcPr>
          <w:p w14:paraId="4CEFF9A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115A2F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 w14:paraId="0349AE0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工作经历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7398C707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起止时间</w:t>
            </w: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08624DB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工作单位</w:t>
            </w: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5F6FDCF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职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务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34EB50E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离职原因</w:t>
            </w:r>
          </w:p>
        </w:tc>
      </w:tr>
      <w:tr w14:paraId="7089AA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4F4D8BB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0E44EE4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62C22A4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4A331E8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51B70AE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188160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0BBE32A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75395BC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30AE2B5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42E32E2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60B7AE1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6E7354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29273265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5BD6AF9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3F8B2719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/>
              </w:rPr>
            </w:pPr>
            <w:bookmarkStart w:id="0" w:name="_GoBack"/>
            <w:bookmarkEnd w:id="0"/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2A17FF5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110E553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4E6F34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 w14:paraId="592DC48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教育背景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158AA96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起止时间</w:t>
            </w: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76C74497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毕业院校</w:t>
            </w: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6D9BFBF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业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3CBA3C4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学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历</w:t>
            </w:r>
          </w:p>
        </w:tc>
      </w:tr>
      <w:tr w14:paraId="053A25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6868A00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6284B4E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50928E8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54D831F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69B0DF57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3B6C45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784E3BB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33DEBF8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1DEB84E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7D415C3F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408ABC0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0FE0EE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579CDDD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37664BF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7013CB9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6B77B63E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153378A4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2CAF0D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restart"/>
            <w:tcBorders>
              <w:tl2br w:val="nil"/>
              <w:tr2bl w:val="nil"/>
            </w:tcBorders>
            <w:vAlign w:val="center"/>
          </w:tcPr>
          <w:p w14:paraId="355D1DD2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家庭情况</w:t>
            </w: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7C27E4C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姓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名</w:t>
            </w: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6ED75279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与本人关系</w:t>
            </w: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1BBDB39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所在工作单位</w:t>
            </w: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64FB4885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电</w:t>
            </w: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</w:rPr>
              <w:t>话</w:t>
            </w:r>
          </w:p>
        </w:tc>
      </w:tr>
      <w:tr w14:paraId="689D68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2A5AAC7E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7A45B405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046DD94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3483103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2BB1A40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2B6ED1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00FF005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07998A46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7617BA2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09FB1931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1C62FC5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06309F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475" w:type="dxa"/>
            <w:vMerge w:val="continue"/>
            <w:tcBorders>
              <w:tl2br w:val="nil"/>
              <w:tr2bl w:val="nil"/>
            </w:tcBorders>
            <w:vAlign w:val="center"/>
          </w:tcPr>
          <w:p w14:paraId="729D57E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920" w:type="dxa"/>
            <w:gridSpan w:val="2"/>
            <w:tcBorders>
              <w:tl2br w:val="nil"/>
              <w:tr2bl w:val="nil"/>
            </w:tcBorders>
            <w:vAlign w:val="center"/>
          </w:tcPr>
          <w:p w14:paraId="6182E448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411" w:type="dxa"/>
            <w:gridSpan w:val="3"/>
            <w:tcBorders>
              <w:tl2br w:val="nil"/>
              <w:tr2bl w:val="nil"/>
            </w:tcBorders>
            <w:vAlign w:val="center"/>
          </w:tcPr>
          <w:p w14:paraId="1C4C2880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2277" w:type="dxa"/>
            <w:gridSpan w:val="2"/>
            <w:tcBorders>
              <w:tl2br w:val="nil"/>
              <w:tr2bl w:val="nil"/>
            </w:tcBorders>
            <w:vAlign w:val="center"/>
          </w:tcPr>
          <w:p w14:paraId="49D02E0A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  <w:tc>
          <w:tcPr>
            <w:tcW w:w="1553" w:type="dxa"/>
            <w:tcBorders>
              <w:tl2br w:val="nil"/>
              <w:tr2bl w:val="nil"/>
            </w:tcBorders>
            <w:vAlign w:val="center"/>
          </w:tcPr>
          <w:p w14:paraId="2B2566B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  <w:tr w14:paraId="32DF13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6" w:hRule="atLeast"/>
          <w:jc w:val="center"/>
        </w:trPr>
        <w:tc>
          <w:tcPr>
            <w:tcW w:w="8636" w:type="dxa"/>
            <w:gridSpan w:val="9"/>
            <w:tcBorders>
              <w:tl2br w:val="nil"/>
              <w:tr2bl w:val="nil"/>
            </w:tcBorders>
            <w:vAlign w:val="center"/>
          </w:tcPr>
          <w:p w14:paraId="710D42F5">
            <w:pPr>
              <w:ind w:firstLine="422" w:firstLineChars="200"/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>声明：以上填报事项全部属实，并愿意接受相关背景核查，若填报事项与事实不符，本人愿意承担由此引起的责任及后果。</w:t>
            </w:r>
          </w:p>
          <w:p w14:paraId="7F9AEC0F">
            <w:pPr>
              <w:jc w:val="left"/>
              <w:rPr>
                <w:rFonts w:hint="eastAsia" w:asciiTheme="majorEastAsia" w:hAnsiTheme="majorEastAsia" w:eastAsiaTheme="majorEastAsia" w:cstheme="majorEastAsia"/>
                <w:b/>
                <w:bCs/>
              </w:rPr>
            </w:pPr>
          </w:p>
          <w:p w14:paraId="63142C1A">
            <w:pPr>
              <w:ind w:firstLine="3795" w:firstLineChars="1800"/>
              <w:jc w:val="left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签名：  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val="en-US" w:eastAsia="zh-CN"/>
              </w:rPr>
              <w:t xml:space="preserve">      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日期：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</w:rPr>
              <w:t xml:space="preserve">   年   月   日</w:t>
            </w:r>
          </w:p>
        </w:tc>
      </w:tr>
    </w:tbl>
    <w:p w14:paraId="6B60743A">
      <w:pPr>
        <w:rPr>
          <w:rFonts w:hint="eastAsia" w:ascii="汉仪粗仿宋简" w:hAnsi="汉仪粗仿宋简" w:eastAsia="汉仪粗仿宋简" w:cs="汉仪粗仿宋简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DF0C335-B6D3-48EA-84D5-D8737130489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08174BB-5ACD-4FEF-9987-8E57BD15D5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3F71FF0-062A-4BB2-AF98-7EA3E6AD9AD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EB15160-56D2-4A47-B502-29A4623790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A515927-433B-4D77-9AE7-CC689EAC30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E24194D-FD06-46D0-8D2C-E2D6C825F5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D3EFBD1-612D-4D4B-98E2-AEE4EF21404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2D76EF4-17B3-40D9-9F10-EC57328E7DDA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E35ABA84-9639-4821-A01F-82428B2FCF39}"/>
  </w:font>
  <w:font w:name="汉仪粗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0" w:fontKey="{32193710-DB4B-4449-A35A-D86AB7569EEB}"/>
  </w:font>
  <w:font w:name="WPSEMBED1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2NzQ0NjQxNjA5MDEwNmMwOTE3ZTMxOWU2NDQxYjIifQ=="/>
  </w:docVars>
  <w:rsids>
    <w:rsidRoot w:val="2E2C44E6"/>
    <w:rsid w:val="00237A2B"/>
    <w:rsid w:val="004E2578"/>
    <w:rsid w:val="009446EA"/>
    <w:rsid w:val="00B71C99"/>
    <w:rsid w:val="00EA6EC4"/>
    <w:rsid w:val="2E2C44E6"/>
    <w:rsid w:val="33027866"/>
    <w:rsid w:val="403B7777"/>
    <w:rsid w:val="59F15F85"/>
    <w:rsid w:val="649D729B"/>
    <w:rsid w:val="6910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ght\AppData\Roaming\Kingsoft\office6\templates\download\2b3e12e4b04fbe56d240a6d2ce5e61cf\&#21592;&#24037;&#20837;&#32844;&#30331;&#35760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员工入职登记表.docx</Template>
  <Pages>1</Pages>
  <Words>465</Words>
  <Characters>473</Characters>
  <Lines>2</Lines>
  <Paragraphs>1</Paragraphs>
  <TotalTime>2</TotalTime>
  <ScaleCrop>false</ScaleCrop>
  <LinksUpToDate>false</LinksUpToDate>
  <CharactersWithSpaces>707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2025-08-25T02:59:00Z</dcterms:created>
  <dc:creator>射陽</dc:creator>
  <cp:lastModifiedBy>射陽</cp:lastModifiedBy>
  <dcterms:modified xsi:type="dcterms:W3CDTF">2025-08-25T03:02:49Z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8AEDB9945C8F46F3B5A31233C9BA1E8D_11</vt:lpwstr>
  </property>
  <property fmtid="{D5CDD505-2E9C-101B-9397-08002B2CF9AE}" pid="4" name="KSOTemplateUUID">
    <vt:lpwstr>v1.0_mb_8Lgb9x7e1zdZVs7RCd1pGg==</vt:lpwstr>
  </property>
  <property fmtid="{D5CDD505-2E9C-101B-9397-08002B2CF9AE}" pid="5" name="KSOTemplateDocerSaveRecord">
    <vt:lpwstr>eyJoZGlkIjoiMDYxYzY2ZGUxYzAzYzkyNGEwYTg3NDFiYWNmYzgwNzkiLCJ1c2VySWQiOiIxNDM5NzExNDE3In0=</vt:lpwstr>
  </property>
</Properties>
</file>